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DF0339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Default="00900813" w:rsidP="00900813">
      <w:pPr>
        <w:ind w:firstLine="72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39" w:rsidRPr="00900813" w:rsidRDefault="00DF0339" w:rsidP="00502942">
      <w:pPr>
        <w:spacing w:before="240" w:line="240" w:lineRule="auto"/>
        <w:jc w:val="center"/>
        <w:rPr>
          <w:rFonts w:ascii="Albertus" w:hAnsi="Albertus" w:cs="Arial"/>
          <w:b/>
          <w:bCs/>
          <w:sz w:val="54"/>
          <w:szCs w:val="54"/>
        </w:rPr>
      </w:pPr>
      <w:r w:rsidRPr="00900813">
        <w:rPr>
          <w:rFonts w:ascii="Albertus" w:hAnsi="Albertus" w:cs="Arial"/>
          <w:b/>
          <w:bCs/>
          <w:sz w:val="54"/>
          <w:szCs w:val="54"/>
        </w:rPr>
        <w:t>Inspection Proforma</w:t>
      </w:r>
    </w:p>
    <w:p w:rsidR="00912E06" w:rsidRDefault="002744D9" w:rsidP="00502942">
      <w:pPr>
        <w:spacing w:before="240" w:line="240" w:lineRule="auto"/>
        <w:jc w:val="center"/>
        <w:rPr>
          <w:rFonts w:ascii="Albertus" w:hAnsi="Albertus" w:cs="Arial"/>
          <w:b/>
          <w:bCs/>
          <w:sz w:val="54"/>
          <w:szCs w:val="54"/>
        </w:rPr>
      </w:pPr>
      <w:r w:rsidRPr="00900813">
        <w:rPr>
          <w:rFonts w:ascii="Albertus" w:hAnsi="Albertus" w:cs="Arial"/>
          <w:b/>
          <w:bCs/>
          <w:sz w:val="54"/>
          <w:szCs w:val="54"/>
        </w:rPr>
        <w:t>BS</w:t>
      </w:r>
      <w:r w:rsidR="00912E06" w:rsidRPr="00900813">
        <w:rPr>
          <w:rFonts w:ascii="Albertus" w:hAnsi="Albertus" w:cs="Arial"/>
          <w:b/>
          <w:bCs/>
          <w:sz w:val="54"/>
          <w:szCs w:val="54"/>
        </w:rPr>
        <w:t xml:space="preserve"> Vision Sciences</w:t>
      </w:r>
    </w:p>
    <w:p w:rsidR="000E4EEF" w:rsidRPr="000E4EEF" w:rsidRDefault="000E4EEF" w:rsidP="00502942">
      <w:pPr>
        <w:spacing w:before="240" w:line="240" w:lineRule="auto"/>
        <w:jc w:val="center"/>
        <w:rPr>
          <w:rFonts w:ascii="Albertus" w:hAnsi="Albertus" w:cs="Arial"/>
          <w:b/>
          <w:bCs/>
          <w:sz w:val="8"/>
          <w:szCs w:val="4"/>
        </w:rPr>
      </w:pPr>
    </w:p>
    <w:p w:rsidR="00912E06" w:rsidRDefault="00BB7E20" w:rsidP="00912E0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Institution: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316C08">
        <w:rPr>
          <w:rFonts w:ascii="Arial" w:hAnsi="Arial" w:cs="Arial"/>
          <w:b/>
          <w:sz w:val="24"/>
          <w:u w:val="single"/>
        </w:rPr>
        <w:t>__________________________________________</w:t>
      </w:r>
    </w:p>
    <w:p w:rsidR="0001086D" w:rsidRPr="0001086D" w:rsidRDefault="0001086D" w:rsidP="00912E06">
      <w:pPr>
        <w:rPr>
          <w:rFonts w:ascii="Arial" w:hAnsi="Arial" w:cs="Arial"/>
          <w:sz w:val="2"/>
          <w:szCs w:val="2"/>
        </w:rPr>
      </w:pPr>
    </w:p>
    <w:p w:rsidR="00BB7E20" w:rsidRDefault="00BB7E20" w:rsidP="00912E06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Affiliated Hospital: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sz w:val="24"/>
        </w:rPr>
        <w:t>___________________________________________</w:t>
      </w:r>
    </w:p>
    <w:p w:rsidR="00BB7E20" w:rsidRDefault="00BB7E20" w:rsidP="00BB7E20">
      <w:pPr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Date of visit: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="00316C08">
        <w:rPr>
          <w:rFonts w:ascii="Arial" w:hAnsi="Arial" w:cs="Arial"/>
          <w:b/>
          <w:sz w:val="24"/>
          <w:u w:val="single"/>
        </w:rPr>
        <w:t>___________________</w:t>
      </w:r>
    </w:p>
    <w:p w:rsidR="00E029D1" w:rsidRDefault="00E029D1" w:rsidP="00DF0339">
      <w:pPr>
        <w:rPr>
          <w:rFonts w:ascii="Arial" w:hAnsi="Arial" w:cs="Arial"/>
          <w:b/>
          <w:sz w:val="24"/>
        </w:rPr>
      </w:pPr>
    </w:p>
    <w:p w:rsidR="0001086D" w:rsidRPr="0001086D" w:rsidRDefault="0001086D" w:rsidP="00DF0339">
      <w:pPr>
        <w:rPr>
          <w:rFonts w:ascii="Arial" w:hAnsi="Arial" w:cs="Arial"/>
          <w:b/>
          <w:sz w:val="2"/>
          <w:szCs w:val="2"/>
        </w:rPr>
      </w:pPr>
    </w:p>
    <w:p w:rsidR="00DF0339" w:rsidRPr="008D6FCA" w:rsidRDefault="00DF0339" w:rsidP="00DF0339">
      <w:pPr>
        <w:rPr>
          <w:rFonts w:ascii="Arial" w:hAnsi="Arial" w:cs="Arial"/>
          <w:b/>
          <w:sz w:val="24"/>
        </w:rPr>
      </w:pPr>
      <w:r w:rsidRPr="008D6FCA">
        <w:rPr>
          <w:rFonts w:ascii="Arial" w:hAnsi="Arial" w:cs="Arial"/>
          <w:b/>
          <w:sz w:val="24"/>
        </w:rPr>
        <w:t>Guidelines for members of the Inspection Committee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All the relevant columns may please be filled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Individual members of the inspection committee are required to submit the filled in proforma duly signed on the completion of inspection/visit.</w:t>
      </w:r>
    </w:p>
    <w:p w:rsidR="00DF0339" w:rsidRDefault="00DF0339" w:rsidP="00DF033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Additional sheets may be used if required.</w:t>
      </w:r>
    </w:p>
    <w:p w:rsidR="00FF2A49" w:rsidRDefault="00FF2A49" w:rsidP="004203E0">
      <w:pPr>
        <w:spacing w:after="0" w:line="240" w:lineRule="auto"/>
        <w:jc w:val="center"/>
        <w:rPr>
          <w:rFonts w:ascii="Arial" w:hAnsi="Arial" w:cs="Arial"/>
        </w:rPr>
      </w:pPr>
    </w:p>
    <w:p w:rsidR="0001086D" w:rsidRDefault="0001086D" w:rsidP="004203E0">
      <w:pPr>
        <w:spacing w:after="0" w:line="240" w:lineRule="auto"/>
        <w:jc w:val="center"/>
        <w:rPr>
          <w:rFonts w:ascii="Arial" w:hAnsi="Arial" w:cs="Arial"/>
        </w:rPr>
      </w:pPr>
    </w:p>
    <w:p w:rsidR="00D91194" w:rsidRDefault="00D91194" w:rsidP="004203E0">
      <w:pPr>
        <w:spacing w:after="0" w:line="240" w:lineRule="auto"/>
        <w:jc w:val="center"/>
        <w:rPr>
          <w:rFonts w:ascii="Arial" w:hAnsi="Arial" w:cs="Arial"/>
        </w:rPr>
      </w:pPr>
    </w:p>
    <w:p w:rsidR="0001086D" w:rsidRDefault="0001086D" w:rsidP="004203E0">
      <w:pPr>
        <w:spacing w:after="0" w:line="240" w:lineRule="auto"/>
        <w:jc w:val="center"/>
        <w:rPr>
          <w:rFonts w:ascii="Arial" w:hAnsi="Arial" w:cs="Arial"/>
        </w:rPr>
      </w:pPr>
    </w:p>
    <w:p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4203E0" w:rsidRPr="0001086D" w:rsidRDefault="0001086D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28"/>
          <w:szCs w:val="38"/>
        </w:rPr>
      </w:pPr>
      <w:r w:rsidRPr="0001086D">
        <w:rPr>
          <w:rFonts w:cs="Arial"/>
          <w:sz w:val="28"/>
          <w:szCs w:val="38"/>
        </w:rPr>
        <w:t>Administration Block</w:t>
      </w:r>
      <w:r w:rsidR="00543819" w:rsidRPr="0001086D">
        <w:rPr>
          <w:rFonts w:cs="Arial"/>
          <w:sz w:val="28"/>
          <w:szCs w:val="38"/>
        </w:rPr>
        <w:t>, Phase-V</w:t>
      </w:r>
      <w:r w:rsidR="004203E0" w:rsidRPr="0001086D">
        <w:rPr>
          <w:rFonts w:cs="Arial"/>
          <w:sz w:val="28"/>
          <w:szCs w:val="38"/>
        </w:rPr>
        <w:t>, Hayatabad, Khyber Pakhtunkhwa, Peshawar</w:t>
      </w:r>
    </w:p>
    <w:p w:rsidR="004203E0" w:rsidRPr="0001086D" w:rsidRDefault="004203E0" w:rsidP="004203E0">
      <w:pPr>
        <w:spacing w:after="0" w:line="240" w:lineRule="auto"/>
        <w:jc w:val="center"/>
        <w:rPr>
          <w:rFonts w:cs="Arial"/>
          <w:caps/>
          <w:sz w:val="26"/>
          <w:szCs w:val="38"/>
        </w:rPr>
      </w:pPr>
      <w:r w:rsidRPr="0001086D">
        <w:rPr>
          <w:rFonts w:cs="Arial"/>
          <w:sz w:val="26"/>
          <w:szCs w:val="38"/>
        </w:rPr>
        <w:t xml:space="preserve">Phone No. 9217796, 9217699 Fax No. 9217704, Website: </w:t>
      </w:r>
      <w:hyperlink w:history="1">
        <w:r w:rsidRPr="0001086D">
          <w:rPr>
            <w:rStyle w:val="Hyperlink"/>
            <w:rFonts w:cs="Arial"/>
            <w:sz w:val="26"/>
            <w:szCs w:val="38"/>
            <w:u w:val="none"/>
          </w:rPr>
          <w:t>www.kmu. edu.pk</w:t>
        </w:r>
      </w:hyperlink>
    </w:p>
    <w:p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278" w:type="pct"/>
        <w:tblLayout w:type="fixed"/>
        <w:tblLook w:val="0000"/>
      </w:tblPr>
      <w:tblGrid>
        <w:gridCol w:w="2131"/>
        <w:gridCol w:w="820"/>
        <w:gridCol w:w="1118"/>
        <w:gridCol w:w="1741"/>
        <w:gridCol w:w="1313"/>
        <w:gridCol w:w="2634"/>
      </w:tblGrid>
      <w:tr w:rsidR="00CC4539" w:rsidRPr="007A3DE7" w:rsidTr="003D4CB4">
        <w:trPr>
          <w:trHeight w:hRule="exact" w:val="397"/>
        </w:trPr>
        <w:tc>
          <w:tcPr>
            <w:tcW w:w="5000" w:type="pct"/>
            <w:gridSpan w:val="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</w:p>
        </w:tc>
      </w:tr>
      <w:tr w:rsidR="008643A3" w:rsidRPr="007A3DE7" w:rsidTr="00A87075">
        <w:trPr>
          <w:trHeight w:hRule="exact" w:val="769"/>
        </w:trPr>
        <w:tc>
          <w:tcPr>
            <w:tcW w:w="1092" w:type="pct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420" w:type="pct"/>
            <w:shd w:val="pct5" w:color="auto" w:fill="auto"/>
            <w:vAlign w:val="center"/>
          </w:tcPr>
          <w:p w:rsidR="008643A3" w:rsidRDefault="008643A3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No.</w:t>
            </w:r>
          </w:p>
          <w:p w:rsidR="008643A3" w:rsidRPr="00E74A20" w:rsidRDefault="008643A3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Up to 100</w:t>
            </w:r>
          </w:p>
        </w:tc>
        <w:tc>
          <w:tcPr>
            <w:tcW w:w="573" w:type="pct"/>
            <w:shd w:val="pct5" w:color="auto" w:fill="auto"/>
            <w:vAlign w:val="center"/>
          </w:tcPr>
          <w:p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350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643A3" w:rsidRPr="00E74A20" w:rsidRDefault="00741531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Qualification </w:t>
            </w:r>
          </w:p>
        </w:tc>
      </w:tr>
      <w:tr w:rsidR="00BF6074" w:rsidRPr="007A3DE7" w:rsidTr="00646A0C">
        <w:trPr>
          <w:trHeight w:val="620"/>
        </w:trPr>
        <w:tc>
          <w:tcPr>
            <w:tcW w:w="1092" w:type="pct"/>
            <w:vAlign w:val="center"/>
          </w:tcPr>
          <w:p w:rsidR="00BF6074" w:rsidRPr="00E74A20" w:rsidRDefault="00BF6074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</w:t>
            </w:r>
          </w:p>
        </w:tc>
        <w:tc>
          <w:tcPr>
            <w:tcW w:w="420" w:type="pct"/>
            <w:vAlign w:val="center"/>
          </w:tcPr>
          <w:p w:rsidR="00BF6074" w:rsidRPr="007A3DE7" w:rsidRDefault="001028F5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BF6074" w:rsidRPr="007A3DE7" w:rsidTr="00646A0C">
        <w:trPr>
          <w:trHeight w:val="539"/>
        </w:trPr>
        <w:tc>
          <w:tcPr>
            <w:tcW w:w="1092" w:type="pct"/>
            <w:vAlign w:val="center"/>
          </w:tcPr>
          <w:p w:rsidR="00BF6074" w:rsidRPr="00E74A20" w:rsidRDefault="00BF6074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Associate Professor</w:t>
            </w:r>
          </w:p>
        </w:tc>
        <w:tc>
          <w:tcPr>
            <w:tcW w:w="420" w:type="pct"/>
            <w:vAlign w:val="center"/>
          </w:tcPr>
          <w:p w:rsidR="00BF6074" w:rsidRPr="007A3DE7" w:rsidRDefault="001028F5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BF6074" w:rsidRPr="007A3DE7" w:rsidRDefault="00BF6074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24531F" w:rsidRPr="007A3DE7" w:rsidTr="00646A0C">
        <w:trPr>
          <w:trHeight w:val="440"/>
        </w:trPr>
        <w:tc>
          <w:tcPr>
            <w:tcW w:w="1092" w:type="pct"/>
            <w:vAlign w:val="center"/>
          </w:tcPr>
          <w:p w:rsidR="0024531F" w:rsidRPr="00E74A20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420" w:type="pct"/>
            <w:vAlign w:val="center"/>
          </w:tcPr>
          <w:p w:rsidR="0024531F" w:rsidRPr="007A3DE7" w:rsidRDefault="001028F5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73" w:type="pct"/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24531F" w:rsidRPr="007A3DE7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840B31" w:rsidRPr="007A3DE7" w:rsidTr="00840B31">
        <w:trPr>
          <w:trHeight w:hRule="exact" w:val="640"/>
        </w:trPr>
        <w:tc>
          <w:tcPr>
            <w:tcW w:w="1092" w:type="pct"/>
            <w:vMerge w:val="restart"/>
            <w:vAlign w:val="center"/>
          </w:tcPr>
          <w:p w:rsidR="00840B31" w:rsidRPr="00E74A20" w:rsidRDefault="00840B31" w:rsidP="00646A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Lecturers</w:t>
            </w:r>
          </w:p>
        </w:tc>
        <w:tc>
          <w:tcPr>
            <w:tcW w:w="420" w:type="pct"/>
            <w:vMerge w:val="restart"/>
            <w:vAlign w:val="center"/>
          </w:tcPr>
          <w:p w:rsidR="00840B31" w:rsidRPr="007A3DE7" w:rsidRDefault="00840B31" w:rsidP="00646A0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hRule="exact" w:val="685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val="719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40B31" w:rsidRPr="007A3DE7" w:rsidTr="00840B31">
        <w:trPr>
          <w:trHeight w:hRule="exact" w:val="561"/>
        </w:trPr>
        <w:tc>
          <w:tcPr>
            <w:tcW w:w="1092" w:type="pct"/>
            <w:vMerge/>
            <w:vAlign w:val="center"/>
          </w:tcPr>
          <w:p w:rsidR="00840B31" w:rsidRDefault="00840B3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20" w:type="pct"/>
            <w:vMerge/>
            <w:vAlign w:val="center"/>
          </w:tcPr>
          <w:p w:rsidR="00840B31" w:rsidRDefault="00840B31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840B31" w:rsidRPr="007A3DE7" w:rsidRDefault="00840B3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3B6699" w:rsidRPr="007A3DE7" w:rsidTr="00840B31">
        <w:trPr>
          <w:trHeight w:hRule="exact" w:val="694"/>
        </w:trPr>
        <w:tc>
          <w:tcPr>
            <w:tcW w:w="1092" w:type="pct"/>
            <w:vAlign w:val="center"/>
          </w:tcPr>
          <w:p w:rsidR="003B6699" w:rsidRDefault="003B6699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Ophthalmic paramedics</w:t>
            </w:r>
          </w:p>
        </w:tc>
        <w:tc>
          <w:tcPr>
            <w:tcW w:w="420" w:type="pct"/>
            <w:vAlign w:val="center"/>
          </w:tcPr>
          <w:p w:rsidR="003B6699" w:rsidRDefault="003B669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3</w:t>
            </w:r>
          </w:p>
        </w:tc>
        <w:tc>
          <w:tcPr>
            <w:tcW w:w="573" w:type="pct"/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3B6699" w:rsidRPr="007A3DE7" w:rsidTr="00840B31">
        <w:trPr>
          <w:trHeight w:hRule="exact" w:val="712"/>
        </w:trPr>
        <w:tc>
          <w:tcPr>
            <w:tcW w:w="1092" w:type="pct"/>
            <w:vAlign w:val="center"/>
          </w:tcPr>
          <w:p w:rsidR="003B6699" w:rsidRDefault="003B6699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Computer operator</w:t>
            </w:r>
          </w:p>
        </w:tc>
        <w:tc>
          <w:tcPr>
            <w:tcW w:w="420" w:type="pct"/>
            <w:vAlign w:val="center"/>
          </w:tcPr>
          <w:p w:rsidR="003B6699" w:rsidRDefault="003B6699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73" w:type="pct"/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50" w:type="pct"/>
            <w:tcBorders>
              <w:left w:val="single" w:sz="4" w:space="0" w:color="auto"/>
            </w:tcBorders>
            <w:vAlign w:val="center"/>
          </w:tcPr>
          <w:p w:rsidR="003B6699" w:rsidRPr="007A3DE7" w:rsidRDefault="003B6699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:rsidTr="00840B31">
        <w:trPr>
          <w:trHeight w:val="782"/>
        </w:trPr>
        <w:tc>
          <w:tcPr>
            <w:tcW w:w="5000" w:type="pct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3D4CB4" w:rsidRDefault="003D4CB4" w:rsidP="003D4CB4">
            <w:pPr>
              <w:widowControl w:val="0"/>
              <w:autoSpaceDE w:val="0"/>
              <w:autoSpaceDN w:val="0"/>
              <w:adjustRightInd w:val="0"/>
              <w:ind w:left="-180" w:firstLine="180"/>
              <w:jc w:val="center"/>
              <w:rPr>
                <w:b/>
                <w:sz w:val="20"/>
                <w:szCs w:val="20"/>
              </w:rPr>
            </w:pPr>
          </w:p>
          <w:p w:rsidR="00840B31" w:rsidRPr="003D4CB4" w:rsidRDefault="00840B31" w:rsidP="00A87075">
            <w:pPr>
              <w:widowControl w:val="0"/>
              <w:autoSpaceDE w:val="0"/>
              <w:autoSpaceDN w:val="0"/>
              <w:adjustRightInd w:val="0"/>
              <w:ind w:left="-180" w:firstLine="18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054091" w:rsidRPr="007A3DE7" w:rsidTr="003D4CB4">
        <w:trPr>
          <w:trHeight w:val="462"/>
        </w:trPr>
        <w:tc>
          <w:tcPr>
            <w:tcW w:w="5000" w:type="pct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054091" w:rsidRPr="00D20D49" w:rsidRDefault="00054091" w:rsidP="00E40BC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72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:rsidTr="003D4CB4">
        <w:trPr>
          <w:trHeight w:hRule="exact" w:val="438"/>
        </w:trPr>
        <w:tc>
          <w:tcPr>
            <w:tcW w:w="5000" w:type="pct"/>
            <w:gridSpan w:val="6"/>
            <w:shd w:val="pct5" w:color="auto" w:fill="auto"/>
            <w:vAlign w:val="center"/>
          </w:tcPr>
          <w:p w:rsidR="00CC4539" w:rsidRPr="00054091" w:rsidRDefault="00CC4539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OFFICE FACILITY FOR TEACHING FACULTY</w:t>
            </w:r>
          </w:p>
        </w:tc>
      </w:tr>
      <w:tr w:rsidR="00557582" w:rsidRPr="007A3DE7" w:rsidTr="00A87075">
        <w:trPr>
          <w:trHeight w:hRule="exact" w:val="505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03475D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8.5pt">
                  <v:imagedata r:id="rId9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26" type="#_x0000_t75" style="width:45pt;height:27pt">
                  <v:imagedata r:id="rId10" o:title=""/>
                </v:shape>
              </w:pict>
            </w:r>
          </w:p>
        </w:tc>
      </w:tr>
      <w:tr w:rsidR="00557582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03475D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27" type="#_x0000_t75" style="width:48pt;height:28.5pt">
                  <v:imagedata r:id="rId11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28" type="#_x0000_t75" style="width:45pt;height:27pt">
                  <v:imagedata r:id="rId12" o:title=""/>
                </v:shape>
              </w:pict>
            </w:r>
          </w:p>
        </w:tc>
      </w:tr>
      <w:tr w:rsidR="00557582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2023" w:type="pct"/>
            <w:gridSpan w:val="2"/>
            <w:vAlign w:val="center"/>
          </w:tcPr>
          <w:p w:rsidR="00557582" w:rsidRPr="007A3DE7" w:rsidRDefault="0003475D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29" type="#_x0000_t75" style="width:48pt;height:28.5pt">
                  <v:imagedata r:id="rId13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30" type="#_x0000_t75" style="width:45pt;height:27pt">
                  <v:imagedata r:id="rId14" o:title=""/>
                </v:shape>
              </w:pict>
            </w:r>
          </w:p>
        </w:tc>
      </w:tr>
      <w:tr w:rsidR="00557582" w:rsidRPr="007A3DE7" w:rsidTr="00A87075">
        <w:trPr>
          <w:trHeight w:hRule="exact" w:val="541"/>
        </w:trPr>
        <w:tc>
          <w:tcPr>
            <w:tcW w:w="2977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557582" w:rsidRPr="00E74A20" w:rsidRDefault="0055758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202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557582" w:rsidRPr="007A3DE7" w:rsidRDefault="0003475D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31" type="#_x0000_t75" style="width:48pt;height:28.5pt">
                  <v:imagedata r:id="rId13" o:title=""/>
                </v:shape>
              </w:pict>
            </w:r>
            <w:r w:rsidR="00557582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32" type="#_x0000_t75" style="width:45pt;height:27pt">
                  <v:imagedata r:id="rId14" o:title=""/>
                </v:shape>
              </w:pict>
            </w:r>
          </w:p>
        </w:tc>
      </w:tr>
      <w:tr w:rsidR="00557582" w:rsidRPr="007A3DE7" w:rsidTr="003D4CB4">
        <w:trPr>
          <w:trHeight w:hRule="exact" w:val="469"/>
        </w:trPr>
        <w:tc>
          <w:tcPr>
            <w:tcW w:w="5000" w:type="pct"/>
            <w:gridSpan w:val="6"/>
            <w:shd w:val="pct5" w:color="auto" w:fill="auto"/>
            <w:vAlign w:val="center"/>
          </w:tcPr>
          <w:p w:rsidR="00557582" w:rsidRPr="00E74A20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E74A20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6835E0" w:rsidRPr="007A3DE7" w:rsidTr="00A87075">
        <w:trPr>
          <w:trHeight w:hRule="exact" w:val="505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  <w:szCs w:val="20"/>
              </w:rPr>
              <w:t xml:space="preserve">Professor 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03475D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33" type="#_x0000_t75" style="width:48pt;height:28.5pt">
                  <v:imagedata r:id="rId9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34" type="#_x0000_t75" style="width:45pt;height:27pt">
                  <v:imagedata r:id="rId10" o:title=""/>
                </v:shape>
              </w:pict>
            </w:r>
          </w:p>
        </w:tc>
      </w:tr>
      <w:tr w:rsidR="006835E0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 xml:space="preserve">Associate Professor 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03475D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35" type="#_x0000_t75" style="width:48pt;height:28.5pt">
                  <v:imagedata r:id="rId9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36" type="#_x0000_t75" style="width:45pt;height:27pt">
                  <v:imagedata r:id="rId10" o:title=""/>
                </v:shape>
              </w:pict>
            </w:r>
          </w:p>
        </w:tc>
      </w:tr>
      <w:tr w:rsidR="006835E0" w:rsidRPr="007A3DE7" w:rsidTr="00A87075">
        <w:trPr>
          <w:trHeight w:hRule="exact" w:val="451"/>
        </w:trPr>
        <w:tc>
          <w:tcPr>
            <w:tcW w:w="2977" w:type="pct"/>
            <w:gridSpan w:val="4"/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E74A20">
              <w:rPr>
                <w:rFonts w:ascii="Arial" w:hAnsi="Arial" w:cs="Arial"/>
                <w:sz w:val="18"/>
              </w:rPr>
              <w:t>Assistant Professor</w:t>
            </w:r>
          </w:p>
        </w:tc>
        <w:tc>
          <w:tcPr>
            <w:tcW w:w="2023" w:type="pct"/>
            <w:gridSpan w:val="2"/>
            <w:vAlign w:val="center"/>
          </w:tcPr>
          <w:p w:rsidR="006835E0" w:rsidRPr="007A3DE7" w:rsidRDefault="0003475D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37" type="#_x0000_t75" style="width:48pt;height:28.5pt">
                  <v:imagedata r:id="rId11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38" type="#_x0000_t75" style="width:45pt;height:27pt">
                  <v:imagedata r:id="rId12" o:title=""/>
                </v:shape>
              </w:pict>
            </w:r>
          </w:p>
        </w:tc>
      </w:tr>
      <w:tr w:rsidR="006835E0" w:rsidRPr="007A3DE7" w:rsidTr="00A87075">
        <w:trPr>
          <w:trHeight w:hRule="exact" w:val="541"/>
        </w:trPr>
        <w:tc>
          <w:tcPr>
            <w:tcW w:w="2977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6835E0" w:rsidRPr="00E74A20" w:rsidRDefault="006835E0" w:rsidP="00EA7A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 w:rsidRPr="00E74A20">
              <w:rPr>
                <w:rFonts w:ascii="Arial" w:hAnsi="Arial" w:cs="Arial"/>
                <w:sz w:val="18"/>
              </w:rPr>
              <w:t>Staff Offices</w:t>
            </w:r>
          </w:p>
        </w:tc>
        <w:tc>
          <w:tcPr>
            <w:tcW w:w="2023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:rsidR="006835E0" w:rsidRPr="007A3DE7" w:rsidRDefault="0003475D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03475D">
              <w:rPr>
                <w:rFonts w:ascii="Arial" w:hAnsi="Arial" w:cs="Arial"/>
                <w:sz w:val="24"/>
              </w:rPr>
              <w:pict>
                <v:shape id="_x0000_i1039" type="#_x0000_t75" style="width:48pt;height:28.5pt">
                  <v:imagedata r:id="rId13" o:title=""/>
                </v:shape>
              </w:pict>
            </w:r>
            <w:r w:rsidR="006835E0" w:rsidRPr="007A3DE7">
              <w:rPr>
                <w:rFonts w:ascii="Arial" w:hAnsi="Arial" w:cs="Arial"/>
                <w:sz w:val="24"/>
              </w:rPr>
              <w:tab/>
            </w:r>
            <w:r w:rsidRPr="0003475D">
              <w:rPr>
                <w:rFonts w:ascii="Arial" w:hAnsi="Arial" w:cs="Arial"/>
                <w:sz w:val="24"/>
              </w:rPr>
              <w:pict>
                <v:shape id="_x0000_i1040" type="#_x0000_t75" style="width:45pt;height:27pt">
                  <v:imagedata r:id="rId14" o:title=""/>
                </v:shape>
              </w:pict>
            </w:r>
          </w:p>
        </w:tc>
      </w:tr>
    </w:tbl>
    <w:p w:rsidR="003D4CB4" w:rsidRDefault="003D4CB4" w:rsidP="003D4CB4"/>
    <w:p w:rsidR="003D4CB4" w:rsidRDefault="003D4CB4" w:rsidP="003D4CB4"/>
    <w:p w:rsidR="003D4CB4" w:rsidRDefault="003D4CB4" w:rsidP="003D4CB4"/>
    <w:p w:rsidR="00A87075" w:rsidRDefault="00A87075" w:rsidP="00A87075"/>
    <w:tbl>
      <w:tblPr>
        <w:tblStyle w:val="TableGrid"/>
        <w:tblW w:w="9810" w:type="dxa"/>
        <w:tblLayout w:type="fixed"/>
        <w:tblLook w:val="04A0"/>
      </w:tblPr>
      <w:tblGrid>
        <w:gridCol w:w="3026"/>
        <w:gridCol w:w="2168"/>
        <w:gridCol w:w="1332"/>
        <w:gridCol w:w="1142"/>
        <w:gridCol w:w="2142"/>
      </w:tblGrid>
      <w:tr w:rsidR="00F44501" w:rsidTr="00F44501"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Infrastructure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 requirement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Deficiency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Purpose built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Remarks</w:t>
            </w: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Tutorial Room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sq ft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Lecture Hall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74153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Library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74153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 System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522AB5" w:rsidP="00522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lecture halls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Maintenance/Cleanliness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&amp; safety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501" w:rsidRDefault="00F44501" w:rsidP="002B1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2B1638">
            <w:pPr>
              <w:rPr>
                <w:sz w:val="24"/>
                <w:szCs w:val="24"/>
              </w:rPr>
            </w:pPr>
          </w:p>
        </w:tc>
      </w:tr>
      <w:tr w:rsidR="00F44501" w:rsidTr="00F44501">
        <w:trPr>
          <w:trHeight w:val="445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01" w:rsidRDefault="00F44501" w:rsidP="00885E02">
            <w:r>
              <w:t>Basic Science Lab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/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F44501">
            <w:pPr>
              <w:jc w:val="center"/>
            </w:pPr>
            <w:r>
              <w:t>Y/N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01" w:rsidRDefault="00F44501" w:rsidP="00885E02">
            <w:pPr>
              <w:jc w:val="center"/>
            </w:pPr>
          </w:p>
        </w:tc>
      </w:tr>
    </w:tbl>
    <w:p w:rsidR="00A87075" w:rsidRDefault="00A87075" w:rsidP="00A87075"/>
    <w:p w:rsidR="006C20B4" w:rsidRDefault="006C20B4" w:rsidP="006C20B4">
      <w:pPr>
        <w:rPr>
          <w:b/>
          <w:sz w:val="24"/>
          <w:szCs w:val="24"/>
        </w:rPr>
      </w:pPr>
      <w:r>
        <w:rPr>
          <w:b/>
          <w:sz w:val="24"/>
          <w:szCs w:val="24"/>
        </w:rPr>
        <w:t>Facilities in hospital</w:t>
      </w:r>
    </w:p>
    <w:tbl>
      <w:tblPr>
        <w:tblStyle w:val="TableGrid"/>
        <w:tblW w:w="9828" w:type="dxa"/>
        <w:tblLook w:val="04A0"/>
      </w:tblPr>
      <w:tblGrid>
        <w:gridCol w:w="1540"/>
        <w:gridCol w:w="1540"/>
        <w:gridCol w:w="1540"/>
        <w:gridCol w:w="1541"/>
        <w:gridCol w:w="1541"/>
        <w:gridCol w:w="2126"/>
      </w:tblGrid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Infrastructure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Min requirement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Available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Deficiency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Purpose built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Remarks</w:t>
            </w:r>
          </w:p>
        </w:tc>
      </w:tr>
      <w:tr w:rsidR="006C20B4" w:rsidTr="002A6B8D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Beds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20B4" w:rsidRDefault="002A6B8D" w:rsidP="002A6B8D">
            <w:pPr>
              <w:jc w:val="center"/>
            </w:pPr>
            <w:r>
              <w:t>15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Units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OT major/minor</w:t>
            </w:r>
          </w:p>
          <w:p w:rsidR="006C20B4" w:rsidRDefault="00E557CE" w:rsidP="002B1638">
            <w:r>
              <w:t>Procedure</w:t>
            </w:r>
            <w:r w:rsidR="006C20B4">
              <w:t xml:space="preserve"> rooms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6C20B4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0B4" w:rsidRDefault="006C20B4" w:rsidP="002B1638">
            <w:r>
              <w:t>OPD rooms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0B4" w:rsidRDefault="006C20B4" w:rsidP="002B1638">
            <w:pPr>
              <w:jc w:val="center"/>
            </w:pPr>
            <w:r>
              <w:t>Y/N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B4" w:rsidRDefault="006C20B4" w:rsidP="002B1638"/>
        </w:tc>
      </w:tr>
      <w:tr w:rsidR="00F44501" w:rsidTr="002B1638">
        <w:trPr>
          <w:trHeight w:val="80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4501" w:rsidRDefault="00F44501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501" w:rsidRDefault="00F44501" w:rsidP="002B1638"/>
        </w:tc>
      </w:tr>
    </w:tbl>
    <w:p w:rsidR="006C20B4" w:rsidRDefault="006C20B4" w:rsidP="006C20B4"/>
    <w:p w:rsidR="003D4CB4" w:rsidRDefault="003D4CB4"/>
    <w:p w:rsidR="000540ED" w:rsidRDefault="000540ED"/>
    <w:p w:rsidR="000540ED" w:rsidRDefault="000540ED"/>
    <w:p w:rsidR="000540ED" w:rsidRDefault="000540ED"/>
    <w:p w:rsidR="005E1358" w:rsidRDefault="005E1358"/>
    <w:p w:rsidR="00912E06" w:rsidRDefault="00912E06"/>
    <w:tbl>
      <w:tblPr>
        <w:tblStyle w:val="TableGrid"/>
        <w:tblW w:w="5267" w:type="pct"/>
        <w:tblLayout w:type="fixed"/>
        <w:tblLook w:val="0000"/>
      </w:tblPr>
      <w:tblGrid>
        <w:gridCol w:w="542"/>
        <w:gridCol w:w="2878"/>
        <w:gridCol w:w="697"/>
        <w:gridCol w:w="695"/>
        <w:gridCol w:w="524"/>
        <w:gridCol w:w="2960"/>
        <w:gridCol w:w="695"/>
        <w:gridCol w:w="746"/>
      </w:tblGrid>
      <w:tr w:rsidR="007B6829" w:rsidRPr="007A3DE7" w:rsidTr="003D4CB4">
        <w:trPr>
          <w:trHeight w:val="890"/>
        </w:trPr>
        <w:tc>
          <w:tcPr>
            <w:tcW w:w="5000" w:type="pct"/>
            <w:gridSpan w:val="8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7B6829" w:rsidRPr="003D4CB4" w:rsidRDefault="00000FC0" w:rsidP="003D4CB4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3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lastRenderedPageBreak/>
              <w:t>Equipment</w:t>
            </w:r>
          </w:p>
        </w:tc>
      </w:tr>
      <w:tr w:rsidR="00FF2A49" w:rsidRPr="00AD1C30" w:rsidTr="00E47323">
        <w:tblPrEx>
          <w:tblLook w:val="04A0"/>
        </w:tblPrEx>
        <w:trPr>
          <w:trHeight w:val="980"/>
        </w:trPr>
        <w:tc>
          <w:tcPr>
            <w:tcW w:w="278" w:type="pct"/>
            <w:vAlign w:val="center"/>
          </w:tcPr>
          <w:p w:rsidR="00F92254" w:rsidRPr="00AD1C30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 No</w:t>
            </w:r>
          </w:p>
        </w:tc>
        <w:tc>
          <w:tcPr>
            <w:tcW w:w="1478" w:type="pct"/>
            <w:vAlign w:val="center"/>
          </w:tcPr>
          <w:p w:rsidR="00F92254" w:rsidRPr="00AD1C30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Equipment</w:t>
            </w:r>
          </w:p>
        </w:tc>
        <w:tc>
          <w:tcPr>
            <w:tcW w:w="358" w:type="pct"/>
            <w:vAlign w:val="center"/>
          </w:tcPr>
          <w:p w:rsidR="00F92254" w:rsidRPr="00AD1C30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Required</w:t>
            </w:r>
          </w:p>
        </w:tc>
        <w:tc>
          <w:tcPr>
            <w:tcW w:w="357" w:type="pct"/>
            <w:vAlign w:val="center"/>
          </w:tcPr>
          <w:p w:rsidR="00F92254" w:rsidRPr="00AD1C30" w:rsidRDefault="00000FC0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Available</w:t>
            </w:r>
          </w:p>
        </w:tc>
        <w:tc>
          <w:tcPr>
            <w:tcW w:w="269" w:type="pct"/>
            <w:vAlign w:val="center"/>
          </w:tcPr>
          <w:p w:rsidR="00F92254" w:rsidRPr="00AD1C30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20" w:type="pct"/>
            <w:vAlign w:val="center"/>
          </w:tcPr>
          <w:p w:rsidR="00F92254" w:rsidRPr="00AD1C30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Equipment</w:t>
            </w:r>
          </w:p>
        </w:tc>
        <w:tc>
          <w:tcPr>
            <w:tcW w:w="357" w:type="pct"/>
            <w:vAlign w:val="center"/>
          </w:tcPr>
          <w:p w:rsidR="00F92254" w:rsidRPr="00AD1C30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Required</w:t>
            </w:r>
          </w:p>
        </w:tc>
        <w:tc>
          <w:tcPr>
            <w:tcW w:w="383" w:type="pct"/>
            <w:vAlign w:val="center"/>
          </w:tcPr>
          <w:p w:rsidR="00F92254" w:rsidRPr="00AD1C30" w:rsidRDefault="00000FC0" w:rsidP="00316C08">
            <w:pPr>
              <w:widowControl w:val="0"/>
              <w:autoSpaceDE w:val="0"/>
              <w:autoSpaceDN w:val="0"/>
              <w:adjustRightInd w:val="0"/>
              <w:spacing w:beforeLines="40" w:afterLines="4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Available</w:t>
            </w: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Biometer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pct"/>
          </w:tcPr>
          <w:p w:rsidR="00FF2A49" w:rsidRPr="0050015D" w:rsidRDefault="0041139C" w:rsidP="0041139C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Autorefractor / keratometer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B-Scan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Prism bar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Phaco unit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field analyzer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Slit lamps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Hess screen</w:t>
            </w:r>
          </w:p>
        </w:tc>
        <w:tc>
          <w:tcPr>
            <w:tcW w:w="357" w:type="pct"/>
            <w:vAlign w:val="center"/>
          </w:tcPr>
          <w:p w:rsidR="00FF2A49" w:rsidRPr="00180FA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Lens meter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Diathermy unit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256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microscopes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20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Surgical light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Indirect ophthalmoscope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Surgical sets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8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 ophthalmoscopes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20" w:type="pct"/>
          </w:tcPr>
          <w:p w:rsidR="00FF2A49" w:rsidRPr="0050015D" w:rsidRDefault="0095392E" w:rsidP="0095392E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</w:t>
            </w:r>
            <w:r w:rsidR="00E36C9E">
              <w:rPr>
                <w:sz w:val="20"/>
                <w:szCs w:val="20"/>
              </w:rPr>
              <w:t xml:space="preserve"> laser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Retinoscopes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Yag laser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AD1C30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78" w:type="pct"/>
          </w:tcPr>
          <w:p w:rsidR="00FF2A49" w:rsidRPr="0050015D" w:rsidRDefault="0041139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lens set</w:t>
            </w:r>
          </w:p>
        </w:tc>
        <w:tc>
          <w:tcPr>
            <w:tcW w:w="358" w:type="pct"/>
          </w:tcPr>
          <w:p w:rsidR="00FF2A49" w:rsidRPr="00AC0575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20" w:type="pct"/>
          </w:tcPr>
          <w:p w:rsidR="00FF2A49" w:rsidRPr="0050015D" w:rsidRDefault="00E36C9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FFA</w:t>
            </w:r>
          </w:p>
        </w:tc>
        <w:tc>
          <w:tcPr>
            <w:tcW w:w="357" w:type="pct"/>
            <w:vAlign w:val="center"/>
          </w:tcPr>
          <w:p w:rsidR="00FF2A49" w:rsidRPr="0067336E" w:rsidRDefault="00BB19B5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8" w:type="pct"/>
          </w:tcPr>
          <w:p w:rsidR="00FF2A49" w:rsidRPr="0050015D" w:rsidRDefault="001C51D7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Tonometer Schiotz</w:t>
            </w:r>
          </w:p>
        </w:tc>
        <w:tc>
          <w:tcPr>
            <w:tcW w:w="358" w:type="pct"/>
          </w:tcPr>
          <w:p w:rsidR="00FF2A49" w:rsidRPr="00AC0575" w:rsidRDefault="001C51D7" w:rsidP="001C51D7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1C51D7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20" w:type="pct"/>
          </w:tcPr>
          <w:p w:rsidR="00FF2A49" w:rsidRPr="0050015D" w:rsidRDefault="001C51D7" w:rsidP="00E47323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Applanation </w:t>
            </w:r>
            <w:r w:rsidR="00E47323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onometer</w:t>
            </w:r>
          </w:p>
        </w:tc>
        <w:tc>
          <w:tcPr>
            <w:tcW w:w="357" w:type="pct"/>
            <w:vAlign w:val="center"/>
          </w:tcPr>
          <w:p w:rsidR="00FF2A49" w:rsidRPr="00180FAE" w:rsidRDefault="001C51D7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78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Synaptophore</w:t>
            </w:r>
          </w:p>
        </w:tc>
        <w:tc>
          <w:tcPr>
            <w:tcW w:w="358" w:type="pct"/>
          </w:tcPr>
          <w:p w:rsidR="00FF2A49" w:rsidRPr="00AC0575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20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OCT/HRT</w:t>
            </w:r>
          </w:p>
        </w:tc>
        <w:tc>
          <w:tcPr>
            <w:tcW w:w="357" w:type="pct"/>
            <w:vAlign w:val="center"/>
          </w:tcPr>
          <w:p w:rsidR="00FF2A49" w:rsidRPr="00180FAE" w:rsidRDefault="0095392E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A49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FF2A49" w:rsidRPr="0067336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8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Pachymeter</w:t>
            </w:r>
          </w:p>
        </w:tc>
        <w:tc>
          <w:tcPr>
            <w:tcW w:w="358" w:type="pct"/>
          </w:tcPr>
          <w:p w:rsidR="00FF2A49" w:rsidRPr="00AC0575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FF2A49" w:rsidRPr="00AD1C30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FF2A49" w:rsidRPr="0067336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20" w:type="pct"/>
          </w:tcPr>
          <w:p w:rsidR="00FF2A49" w:rsidRPr="0050015D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Corneal Topography</w:t>
            </w:r>
          </w:p>
        </w:tc>
        <w:tc>
          <w:tcPr>
            <w:tcW w:w="357" w:type="pct"/>
            <w:vAlign w:val="center"/>
          </w:tcPr>
          <w:p w:rsidR="00FF2A49" w:rsidRPr="00180FAE" w:rsidRDefault="0095392E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FF2A49" w:rsidRPr="00180FAE" w:rsidRDefault="00FF2A49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92E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95392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78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Electro-Diagnostics(ERG,EOG,VER)</w:t>
            </w:r>
          </w:p>
        </w:tc>
        <w:tc>
          <w:tcPr>
            <w:tcW w:w="358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95392E" w:rsidRPr="00AD1C30" w:rsidRDefault="0095392E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95392E" w:rsidRDefault="0095392E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20" w:type="pct"/>
          </w:tcPr>
          <w:p w:rsidR="0095392E" w:rsidRDefault="0095392E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Puff Tonometer</w:t>
            </w:r>
          </w:p>
        </w:tc>
        <w:tc>
          <w:tcPr>
            <w:tcW w:w="357" w:type="pct"/>
            <w:vAlign w:val="center"/>
          </w:tcPr>
          <w:p w:rsidR="0095392E" w:rsidRDefault="0095392E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95392E" w:rsidRPr="00180FAE" w:rsidRDefault="0095392E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6E2108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 Rule</w:t>
            </w:r>
          </w:p>
        </w:tc>
        <w:tc>
          <w:tcPr>
            <w:tcW w:w="35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6E2108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20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Stereotest Set</w:t>
            </w:r>
          </w:p>
        </w:tc>
        <w:tc>
          <w:tcPr>
            <w:tcW w:w="357" w:type="pct"/>
            <w:vAlign w:val="center"/>
          </w:tcPr>
          <w:p w:rsidR="006E2108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6E2108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78" w:type="pct"/>
          </w:tcPr>
          <w:p w:rsidR="006E2108" w:rsidRDefault="006E2108" w:rsidP="001E4DF3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Bag</w:t>
            </w:r>
            <w:r w:rsidR="001E4DF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lini Lenses set</w:t>
            </w:r>
          </w:p>
        </w:tc>
        <w:tc>
          <w:tcPr>
            <w:tcW w:w="358" w:type="pct"/>
          </w:tcPr>
          <w:p w:rsidR="006E2108" w:rsidRDefault="006E210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1E4DF3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20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Lens Clinic facility</w:t>
            </w:r>
          </w:p>
        </w:tc>
        <w:tc>
          <w:tcPr>
            <w:tcW w:w="357" w:type="pct"/>
            <w:vAlign w:val="center"/>
          </w:tcPr>
          <w:p w:rsidR="006E2108" w:rsidRDefault="001E4DF3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10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E2108" w:rsidRDefault="001E4DF3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78" w:type="pct"/>
          </w:tcPr>
          <w:p w:rsidR="006E2108" w:rsidRDefault="00AD25D2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</w:t>
            </w:r>
            <w:r w:rsidR="001E4DF3">
              <w:rPr>
                <w:sz w:val="20"/>
                <w:szCs w:val="20"/>
              </w:rPr>
              <w:t>trectomy Machine</w:t>
            </w:r>
          </w:p>
        </w:tc>
        <w:tc>
          <w:tcPr>
            <w:tcW w:w="358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E2108" w:rsidRPr="00AD1C30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E2108" w:rsidRDefault="001E4DF3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20" w:type="pct"/>
          </w:tcPr>
          <w:p w:rsidR="006E2108" w:rsidRDefault="001E4DF3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 lenses set</w:t>
            </w:r>
          </w:p>
        </w:tc>
        <w:tc>
          <w:tcPr>
            <w:tcW w:w="357" w:type="pct"/>
            <w:vAlign w:val="center"/>
          </w:tcPr>
          <w:p w:rsidR="006E2108" w:rsidRDefault="001E4DF3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E2108" w:rsidRPr="00180FAE" w:rsidRDefault="006E210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58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5E1358" w:rsidRDefault="005E1358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78" w:type="pct"/>
          </w:tcPr>
          <w:p w:rsidR="005E1358" w:rsidRDefault="005E135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lens edger</w:t>
            </w:r>
          </w:p>
        </w:tc>
        <w:tc>
          <w:tcPr>
            <w:tcW w:w="358" w:type="pct"/>
          </w:tcPr>
          <w:p w:rsidR="005E1358" w:rsidRDefault="005E1358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5E1358" w:rsidRPr="00AD1C30" w:rsidRDefault="005E135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5E1358" w:rsidRDefault="005E1358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20" w:type="pct"/>
          </w:tcPr>
          <w:p w:rsidR="005E1358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</w:t>
            </w:r>
          </w:p>
        </w:tc>
        <w:tc>
          <w:tcPr>
            <w:tcW w:w="357" w:type="pct"/>
            <w:vAlign w:val="center"/>
          </w:tcPr>
          <w:p w:rsidR="005E1358" w:rsidRDefault="00CF1E6F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5E1358" w:rsidRPr="00180FAE" w:rsidRDefault="005E1358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CF1E6F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7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RGP Rose K2</w:t>
            </w:r>
          </w:p>
        </w:tc>
        <w:tc>
          <w:tcPr>
            <w:tcW w:w="35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CF1E6F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20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Vision Aids</w:t>
            </w:r>
          </w:p>
        </w:tc>
        <w:tc>
          <w:tcPr>
            <w:tcW w:w="357" w:type="pct"/>
            <w:vAlign w:val="center"/>
          </w:tcPr>
          <w:p w:rsidR="00646A0C" w:rsidRDefault="00CF1E6F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CF1E6F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7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 MAR</w:t>
            </w:r>
          </w:p>
        </w:tc>
        <w:tc>
          <w:tcPr>
            <w:tcW w:w="358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CF1E6F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20" w:type="pct"/>
          </w:tcPr>
          <w:p w:rsidR="00646A0C" w:rsidRDefault="00CF1E6F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 Vision Test Set</w:t>
            </w:r>
          </w:p>
        </w:tc>
        <w:tc>
          <w:tcPr>
            <w:tcW w:w="357" w:type="pct"/>
            <w:vAlign w:val="center"/>
          </w:tcPr>
          <w:p w:rsidR="00646A0C" w:rsidRDefault="00CF1E6F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0C" w:rsidRPr="00180FAE" w:rsidTr="003D4CB4">
        <w:tblPrEx>
          <w:tblLook w:val="04A0"/>
        </w:tblPrEx>
        <w:trPr>
          <w:trHeight w:val="341"/>
        </w:trPr>
        <w:tc>
          <w:tcPr>
            <w:tcW w:w="278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Pr="00AD1C30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" w:type="pct"/>
            <w:vAlign w:val="center"/>
          </w:tcPr>
          <w:p w:rsidR="00646A0C" w:rsidRDefault="00646A0C" w:rsidP="00316C0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pct"/>
          </w:tcPr>
          <w:p w:rsidR="00646A0C" w:rsidRDefault="00646A0C" w:rsidP="003D4CB4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646A0C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646A0C" w:rsidRPr="00180FAE" w:rsidRDefault="00646A0C" w:rsidP="00316C0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699" w:rsidRDefault="00715699">
      <w:r>
        <w:br w:type="page"/>
      </w:r>
    </w:p>
    <w:tbl>
      <w:tblPr>
        <w:tblStyle w:val="TableGrid"/>
        <w:tblW w:w="5264" w:type="pct"/>
        <w:tblLayout w:type="fixed"/>
        <w:tblLook w:val="04A0"/>
      </w:tblPr>
      <w:tblGrid>
        <w:gridCol w:w="9731"/>
      </w:tblGrid>
      <w:tr w:rsidR="00FF2A49" w:rsidTr="00715699">
        <w:trPr>
          <w:trHeight w:val="440"/>
        </w:trPr>
        <w:tc>
          <w:tcPr>
            <w:tcW w:w="5000" w:type="pct"/>
            <w:shd w:val="pct5" w:color="auto" w:fill="auto"/>
          </w:tcPr>
          <w:p w:rsidR="00FF2A49" w:rsidRPr="00BF6074" w:rsidRDefault="00000FC0" w:rsidP="00E10912">
            <w:pPr>
              <w:tabs>
                <w:tab w:val="center" w:pos="4858"/>
                <w:tab w:val="left" w:pos="653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Conclusi</w:t>
            </w:r>
            <w:r w:rsidR="002C666D">
              <w:rPr>
                <w:b/>
                <w:sz w:val="24"/>
              </w:rPr>
              <w:t>ve remarks</w:t>
            </w:r>
          </w:p>
        </w:tc>
      </w:tr>
      <w:tr w:rsidR="00E10912" w:rsidTr="00E10912">
        <w:trPr>
          <w:trHeight w:val="12584"/>
        </w:trPr>
        <w:tc>
          <w:tcPr>
            <w:tcW w:w="5000" w:type="pct"/>
          </w:tcPr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Pr="00D94D6B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4D6B">
              <w:rPr>
                <w:sz w:val="20"/>
                <w:szCs w:val="20"/>
              </w:rPr>
              <w:t>Name: _______________________________</w:t>
            </w:r>
            <w:r>
              <w:rPr>
                <w:sz w:val="20"/>
                <w:szCs w:val="20"/>
              </w:rPr>
              <w:t xml:space="preserve">__                     </w:t>
            </w:r>
            <w:r w:rsidRPr="00D94D6B">
              <w:rPr>
                <w:sz w:val="20"/>
                <w:szCs w:val="20"/>
              </w:rPr>
              <w:t>Signature: ______________________________</w:t>
            </w:r>
          </w:p>
          <w:p w:rsidR="00E10912" w:rsidRPr="00D94D6B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2C66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10912" w:rsidRDefault="00E10912" w:rsidP="000540ED">
            <w:pPr>
              <w:rPr>
                <w:sz w:val="20"/>
                <w:szCs w:val="20"/>
              </w:rPr>
            </w:pPr>
            <w:r w:rsidRPr="00D94D6B">
              <w:rPr>
                <w:sz w:val="20"/>
                <w:szCs w:val="20"/>
              </w:rPr>
              <w:t>Designation: _____________________________</w:t>
            </w:r>
            <w:r>
              <w:rPr>
                <w:sz w:val="20"/>
                <w:szCs w:val="20"/>
              </w:rPr>
              <w:t xml:space="preserve">                     Date :        ______________________________</w:t>
            </w:r>
          </w:p>
          <w:p w:rsidR="00E10912" w:rsidRDefault="00E10912" w:rsidP="000540ED">
            <w:pPr>
              <w:rPr>
                <w:sz w:val="20"/>
                <w:szCs w:val="20"/>
              </w:rPr>
            </w:pPr>
          </w:p>
          <w:p w:rsidR="00E10912" w:rsidRPr="00D94D6B" w:rsidRDefault="00E10912" w:rsidP="000540ED">
            <w:pPr>
              <w:rPr>
                <w:sz w:val="20"/>
                <w:szCs w:val="20"/>
              </w:rPr>
            </w:pPr>
          </w:p>
        </w:tc>
      </w:tr>
    </w:tbl>
    <w:p w:rsidR="004663CB" w:rsidRDefault="004663CB" w:rsidP="00D613E8">
      <w:pPr>
        <w:rPr>
          <w:b/>
          <w:sz w:val="24"/>
        </w:rPr>
      </w:pPr>
    </w:p>
    <w:sectPr w:rsidR="004663CB" w:rsidSect="001517DB">
      <w:footerReference w:type="default" r:id="rId15"/>
      <w:pgSz w:w="11907" w:h="16839" w:code="9"/>
      <w:pgMar w:top="1008" w:right="1440" w:bottom="634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B8" w:rsidRDefault="001113B8" w:rsidP="00D315AC">
      <w:pPr>
        <w:spacing w:after="0" w:line="240" w:lineRule="auto"/>
      </w:pPr>
      <w:r>
        <w:separator/>
      </w:r>
    </w:p>
  </w:endnote>
  <w:endnote w:type="continuationSeparator" w:id="1">
    <w:p w:rsidR="001113B8" w:rsidRDefault="001113B8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D315AC" w:rsidTr="0095718D">
      <w:trPr>
        <w:trHeight w:val="360"/>
      </w:trPr>
      <w:tc>
        <w:tcPr>
          <w:tcW w:w="4197" w:type="pct"/>
        </w:tcPr>
        <w:p w:rsidR="00D315AC" w:rsidRDefault="00D315AC" w:rsidP="0024098E">
          <w:pPr>
            <w:pStyle w:val="Footer"/>
          </w:pP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D315AC" w:rsidRPr="008278AC" w:rsidRDefault="0095718D" w:rsidP="00886976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="0003475D" w:rsidRPr="008278AC">
            <w:rPr>
              <w:color w:val="000000" w:themeColor="text1"/>
            </w:rPr>
            <w:fldChar w:fldCharType="begin"/>
          </w:r>
          <w:r w:rsidR="00D315AC" w:rsidRPr="008278AC">
            <w:rPr>
              <w:color w:val="000000" w:themeColor="text1"/>
            </w:rPr>
            <w:instrText xml:space="preserve"> PAGE    \* MERGEFORMAT </w:instrText>
          </w:r>
          <w:r w:rsidR="0003475D" w:rsidRPr="008278AC">
            <w:rPr>
              <w:color w:val="000000" w:themeColor="text1"/>
            </w:rPr>
            <w:fldChar w:fldCharType="separate"/>
          </w:r>
          <w:r w:rsidR="00316C08">
            <w:rPr>
              <w:noProof/>
              <w:color w:val="000000" w:themeColor="text1"/>
            </w:rPr>
            <w:t>5</w:t>
          </w:r>
          <w:r w:rsidR="0003475D" w:rsidRPr="008278AC">
            <w:rPr>
              <w:color w:val="000000" w:themeColor="text1"/>
            </w:rPr>
            <w:fldChar w:fldCharType="end"/>
          </w:r>
          <w:r>
            <w:rPr>
              <w:color w:val="000000" w:themeColor="text1"/>
            </w:rPr>
            <w:t xml:space="preserve"> of </w:t>
          </w:r>
          <w:r w:rsidR="00886976">
            <w:rPr>
              <w:color w:val="000000" w:themeColor="text1"/>
            </w:rPr>
            <w:t>5</w:t>
          </w:r>
        </w:p>
      </w:tc>
    </w:tr>
  </w:tbl>
  <w:p w:rsidR="00D315AC" w:rsidRDefault="00D31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B8" w:rsidRDefault="001113B8" w:rsidP="00D315AC">
      <w:pPr>
        <w:spacing w:after="0" w:line="240" w:lineRule="auto"/>
      </w:pPr>
      <w:r>
        <w:separator/>
      </w:r>
    </w:p>
  </w:footnote>
  <w:footnote w:type="continuationSeparator" w:id="1">
    <w:p w:rsidR="001113B8" w:rsidRDefault="001113B8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620F"/>
    <w:multiLevelType w:val="hybridMultilevel"/>
    <w:tmpl w:val="3F949E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9450BA"/>
    <w:multiLevelType w:val="hybridMultilevel"/>
    <w:tmpl w:val="8EACCB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26507"/>
    <w:multiLevelType w:val="hybridMultilevel"/>
    <w:tmpl w:val="22BE1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TUzN7MwNjc2MDY0NTRU0lEKTi0uzszPAykwrAUA1r/XdSwAAAA="/>
  </w:docVars>
  <w:rsids>
    <w:rsidRoot w:val="00DF0339"/>
    <w:rsid w:val="00000FC0"/>
    <w:rsid w:val="00002DA1"/>
    <w:rsid w:val="0001086D"/>
    <w:rsid w:val="00013908"/>
    <w:rsid w:val="000150F3"/>
    <w:rsid w:val="00021546"/>
    <w:rsid w:val="00021722"/>
    <w:rsid w:val="0003475D"/>
    <w:rsid w:val="00051951"/>
    <w:rsid w:val="00054091"/>
    <w:rsid w:val="000540ED"/>
    <w:rsid w:val="0007359C"/>
    <w:rsid w:val="00075612"/>
    <w:rsid w:val="000A5832"/>
    <w:rsid w:val="000C1B3B"/>
    <w:rsid w:val="000E4EEF"/>
    <w:rsid w:val="001028F5"/>
    <w:rsid w:val="00107404"/>
    <w:rsid w:val="001113B8"/>
    <w:rsid w:val="00126E8C"/>
    <w:rsid w:val="00147208"/>
    <w:rsid w:val="001517DB"/>
    <w:rsid w:val="0017135B"/>
    <w:rsid w:val="00180FAE"/>
    <w:rsid w:val="00181C37"/>
    <w:rsid w:val="00185449"/>
    <w:rsid w:val="00186C68"/>
    <w:rsid w:val="001978C9"/>
    <w:rsid w:val="001C51D7"/>
    <w:rsid w:val="001C7DC4"/>
    <w:rsid w:val="001E283F"/>
    <w:rsid w:val="001E2DE6"/>
    <w:rsid w:val="001E4DF3"/>
    <w:rsid w:val="001F60BF"/>
    <w:rsid w:val="00204EBB"/>
    <w:rsid w:val="00210672"/>
    <w:rsid w:val="002132F5"/>
    <w:rsid w:val="00214EE2"/>
    <w:rsid w:val="00217062"/>
    <w:rsid w:val="002173AC"/>
    <w:rsid w:val="002240F7"/>
    <w:rsid w:val="00236BAC"/>
    <w:rsid w:val="0024098E"/>
    <w:rsid w:val="002437AA"/>
    <w:rsid w:val="0024531F"/>
    <w:rsid w:val="002744D9"/>
    <w:rsid w:val="002A6B8D"/>
    <w:rsid w:val="002C666D"/>
    <w:rsid w:val="002E62BC"/>
    <w:rsid w:val="002F5A37"/>
    <w:rsid w:val="003126F2"/>
    <w:rsid w:val="00316C08"/>
    <w:rsid w:val="00322EDC"/>
    <w:rsid w:val="00327FC1"/>
    <w:rsid w:val="003507AA"/>
    <w:rsid w:val="00361E5C"/>
    <w:rsid w:val="00364101"/>
    <w:rsid w:val="00385D3D"/>
    <w:rsid w:val="00385FFC"/>
    <w:rsid w:val="003940D9"/>
    <w:rsid w:val="003A4B21"/>
    <w:rsid w:val="003B1ECD"/>
    <w:rsid w:val="003B383B"/>
    <w:rsid w:val="003B6699"/>
    <w:rsid w:val="003D1F3B"/>
    <w:rsid w:val="003D4CB4"/>
    <w:rsid w:val="003D7209"/>
    <w:rsid w:val="003D72B5"/>
    <w:rsid w:val="003F67A9"/>
    <w:rsid w:val="00410841"/>
    <w:rsid w:val="0041139C"/>
    <w:rsid w:val="004175B1"/>
    <w:rsid w:val="004203E0"/>
    <w:rsid w:val="004233C0"/>
    <w:rsid w:val="0044121F"/>
    <w:rsid w:val="00444908"/>
    <w:rsid w:val="004449A4"/>
    <w:rsid w:val="004526AB"/>
    <w:rsid w:val="00465F7B"/>
    <w:rsid w:val="004663CB"/>
    <w:rsid w:val="00470B97"/>
    <w:rsid w:val="00487199"/>
    <w:rsid w:val="00494AAA"/>
    <w:rsid w:val="004A1BE2"/>
    <w:rsid w:val="004A4C1F"/>
    <w:rsid w:val="004D122B"/>
    <w:rsid w:val="004F2BA8"/>
    <w:rsid w:val="00502942"/>
    <w:rsid w:val="005168B3"/>
    <w:rsid w:val="00522AB5"/>
    <w:rsid w:val="005236D6"/>
    <w:rsid w:val="00525A33"/>
    <w:rsid w:val="00536905"/>
    <w:rsid w:val="00543819"/>
    <w:rsid w:val="005469B0"/>
    <w:rsid w:val="00557582"/>
    <w:rsid w:val="00575DB0"/>
    <w:rsid w:val="005A5A56"/>
    <w:rsid w:val="005B1919"/>
    <w:rsid w:val="005C4F80"/>
    <w:rsid w:val="005E1358"/>
    <w:rsid w:val="00605346"/>
    <w:rsid w:val="006100F4"/>
    <w:rsid w:val="00610AF3"/>
    <w:rsid w:val="006233B1"/>
    <w:rsid w:val="006261D2"/>
    <w:rsid w:val="00632C4A"/>
    <w:rsid w:val="0063370C"/>
    <w:rsid w:val="00633EA9"/>
    <w:rsid w:val="00640EDD"/>
    <w:rsid w:val="00646A0C"/>
    <w:rsid w:val="00651328"/>
    <w:rsid w:val="00654CD1"/>
    <w:rsid w:val="006725D1"/>
    <w:rsid w:val="0067336E"/>
    <w:rsid w:val="00677A89"/>
    <w:rsid w:val="006835E0"/>
    <w:rsid w:val="006A1509"/>
    <w:rsid w:val="006B0D25"/>
    <w:rsid w:val="006B3941"/>
    <w:rsid w:val="006B4720"/>
    <w:rsid w:val="006B64DE"/>
    <w:rsid w:val="006C20B4"/>
    <w:rsid w:val="006D0043"/>
    <w:rsid w:val="006D0D4E"/>
    <w:rsid w:val="006D14B9"/>
    <w:rsid w:val="006D6F92"/>
    <w:rsid w:val="006E2108"/>
    <w:rsid w:val="006F04EB"/>
    <w:rsid w:val="006F2F12"/>
    <w:rsid w:val="006F6678"/>
    <w:rsid w:val="0071147A"/>
    <w:rsid w:val="00715699"/>
    <w:rsid w:val="00741531"/>
    <w:rsid w:val="00775FED"/>
    <w:rsid w:val="007838F8"/>
    <w:rsid w:val="00786B07"/>
    <w:rsid w:val="007A1D01"/>
    <w:rsid w:val="007A3DE7"/>
    <w:rsid w:val="007A45CD"/>
    <w:rsid w:val="007B6829"/>
    <w:rsid w:val="007C4995"/>
    <w:rsid w:val="007D0919"/>
    <w:rsid w:val="007F7786"/>
    <w:rsid w:val="008220D6"/>
    <w:rsid w:val="008278AC"/>
    <w:rsid w:val="00840B31"/>
    <w:rsid w:val="00857456"/>
    <w:rsid w:val="008643A3"/>
    <w:rsid w:val="0087381D"/>
    <w:rsid w:val="00873E5E"/>
    <w:rsid w:val="00886976"/>
    <w:rsid w:val="0089331F"/>
    <w:rsid w:val="008A69AB"/>
    <w:rsid w:val="008D4929"/>
    <w:rsid w:val="008D6FCA"/>
    <w:rsid w:val="008E6419"/>
    <w:rsid w:val="00900813"/>
    <w:rsid w:val="009067FF"/>
    <w:rsid w:val="00912E06"/>
    <w:rsid w:val="00926319"/>
    <w:rsid w:val="00944B66"/>
    <w:rsid w:val="00950A83"/>
    <w:rsid w:val="0095392E"/>
    <w:rsid w:val="009552A0"/>
    <w:rsid w:val="0095718D"/>
    <w:rsid w:val="00971666"/>
    <w:rsid w:val="009871D1"/>
    <w:rsid w:val="009951FE"/>
    <w:rsid w:val="009961A8"/>
    <w:rsid w:val="009A01CA"/>
    <w:rsid w:val="009B492F"/>
    <w:rsid w:val="009C4E03"/>
    <w:rsid w:val="00A14073"/>
    <w:rsid w:val="00A24F0E"/>
    <w:rsid w:val="00A349E8"/>
    <w:rsid w:val="00A45743"/>
    <w:rsid w:val="00A70003"/>
    <w:rsid w:val="00A87075"/>
    <w:rsid w:val="00AA1423"/>
    <w:rsid w:val="00AA7A4F"/>
    <w:rsid w:val="00AC0F4F"/>
    <w:rsid w:val="00AD1C30"/>
    <w:rsid w:val="00AD25D2"/>
    <w:rsid w:val="00AD5C38"/>
    <w:rsid w:val="00AE1E8F"/>
    <w:rsid w:val="00B00E5C"/>
    <w:rsid w:val="00B127A3"/>
    <w:rsid w:val="00B17F44"/>
    <w:rsid w:val="00B26D3A"/>
    <w:rsid w:val="00B330C9"/>
    <w:rsid w:val="00B877F8"/>
    <w:rsid w:val="00BA10D4"/>
    <w:rsid w:val="00BB19B5"/>
    <w:rsid w:val="00BB7E20"/>
    <w:rsid w:val="00BD771E"/>
    <w:rsid w:val="00BF6074"/>
    <w:rsid w:val="00C15165"/>
    <w:rsid w:val="00C20895"/>
    <w:rsid w:val="00C22063"/>
    <w:rsid w:val="00C457BF"/>
    <w:rsid w:val="00C4611B"/>
    <w:rsid w:val="00C53BB9"/>
    <w:rsid w:val="00C6037F"/>
    <w:rsid w:val="00CC1A11"/>
    <w:rsid w:val="00CC4539"/>
    <w:rsid w:val="00CD69D5"/>
    <w:rsid w:val="00CE2F9B"/>
    <w:rsid w:val="00CE30B4"/>
    <w:rsid w:val="00CE4A86"/>
    <w:rsid w:val="00CF1E6F"/>
    <w:rsid w:val="00CF5742"/>
    <w:rsid w:val="00D20D49"/>
    <w:rsid w:val="00D25911"/>
    <w:rsid w:val="00D273FB"/>
    <w:rsid w:val="00D312D1"/>
    <w:rsid w:val="00D315AC"/>
    <w:rsid w:val="00D5059D"/>
    <w:rsid w:val="00D613E8"/>
    <w:rsid w:val="00D63E64"/>
    <w:rsid w:val="00D73F2F"/>
    <w:rsid w:val="00D91194"/>
    <w:rsid w:val="00DC4E60"/>
    <w:rsid w:val="00DD54C9"/>
    <w:rsid w:val="00DE40C8"/>
    <w:rsid w:val="00DF0339"/>
    <w:rsid w:val="00DF43B3"/>
    <w:rsid w:val="00DF720B"/>
    <w:rsid w:val="00E029D1"/>
    <w:rsid w:val="00E10912"/>
    <w:rsid w:val="00E36C9E"/>
    <w:rsid w:val="00E40BCF"/>
    <w:rsid w:val="00E41BDD"/>
    <w:rsid w:val="00E47323"/>
    <w:rsid w:val="00E557CE"/>
    <w:rsid w:val="00E7296E"/>
    <w:rsid w:val="00E74A20"/>
    <w:rsid w:val="00E776E8"/>
    <w:rsid w:val="00E864E9"/>
    <w:rsid w:val="00EA7AF0"/>
    <w:rsid w:val="00EA7DCB"/>
    <w:rsid w:val="00EB412E"/>
    <w:rsid w:val="00EB4A61"/>
    <w:rsid w:val="00EC1290"/>
    <w:rsid w:val="00EF52F3"/>
    <w:rsid w:val="00F263E2"/>
    <w:rsid w:val="00F429FC"/>
    <w:rsid w:val="00F44501"/>
    <w:rsid w:val="00F552F9"/>
    <w:rsid w:val="00F71E49"/>
    <w:rsid w:val="00F72A56"/>
    <w:rsid w:val="00F86FE0"/>
    <w:rsid w:val="00F92254"/>
    <w:rsid w:val="00F936E1"/>
    <w:rsid w:val="00FB30C8"/>
    <w:rsid w:val="00FC3BD3"/>
    <w:rsid w:val="00FE6329"/>
    <w:rsid w:val="00FF2A49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6640-519C-4846-A3FA-00D5F8AA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page.dotm</Template>
  <TotalTime>7</TotalTime>
  <Pages>5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Mushtaq Ahmad</cp:lastModifiedBy>
  <cp:revision>16</cp:revision>
  <cp:lastPrinted>2011-08-18T03:20:00Z</cp:lastPrinted>
  <dcterms:created xsi:type="dcterms:W3CDTF">2016-02-23T08:50:00Z</dcterms:created>
  <dcterms:modified xsi:type="dcterms:W3CDTF">2023-08-17T04:14:00Z</dcterms:modified>
</cp:coreProperties>
</file>